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8921C" w14:textId="0744D9E2" w:rsidR="00936B60" w:rsidRDefault="00936B60" w:rsidP="00570FA8"/>
    <w:tbl>
      <w:tblPr>
        <w:tblW w:w="5000" w:type="pct"/>
        <w:tblLook w:val="0600" w:firstRow="0" w:lastRow="0" w:firstColumn="0" w:lastColumn="0" w:noHBand="1" w:noVBand="1"/>
      </w:tblPr>
      <w:tblGrid>
        <w:gridCol w:w="2254"/>
        <w:gridCol w:w="7106"/>
      </w:tblGrid>
      <w:tr w:rsidR="00936B60" w:rsidRPr="00846B76" w14:paraId="1130057F" w14:textId="77777777" w:rsidTr="00946C19">
        <w:trPr>
          <w:trHeight w:val="1467"/>
        </w:trPr>
        <w:tc>
          <w:tcPr>
            <w:tcW w:w="5000" w:type="pct"/>
            <w:gridSpan w:val="2"/>
          </w:tcPr>
          <w:p w14:paraId="3FA3DF1C" w14:textId="1406C3F5" w:rsidR="00946C19" w:rsidRDefault="00946C19" w:rsidP="00570FA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2D9560" wp14:editId="6CFD13AA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-110490</wp:posOffset>
                  </wp:positionV>
                  <wp:extent cx="956787" cy="1123950"/>
                  <wp:effectExtent l="0" t="0" r="0" b="0"/>
                  <wp:wrapNone/>
                  <wp:docPr id="13630125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012504" name="Picture 136301250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78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C147A9B" w14:textId="1E421234" w:rsidR="00946C19" w:rsidRDefault="00946C19" w:rsidP="00570FA8">
            <w:pPr>
              <w:jc w:val="center"/>
            </w:pPr>
          </w:p>
          <w:p w14:paraId="5C674ED7" w14:textId="77777777" w:rsidR="00946C19" w:rsidRDefault="00946C19" w:rsidP="002E4771"/>
          <w:p w14:paraId="2F697958" w14:textId="77777777" w:rsidR="00946C19" w:rsidRPr="007474DD" w:rsidRDefault="00946C19" w:rsidP="00570FA8">
            <w:pPr>
              <w:jc w:val="center"/>
              <w:rPr>
                <w:color w:val="auto"/>
              </w:rPr>
            </w:pPr>
          </w:p>
          <w:p w14:paraId="4D09EF59" w14:textId="3B664B64" w:rsidR="00936B60" w:rsidRPr="00946C19" w:rsidRDefault="00946C19" w:rsidP="00570FA8">
            <w:pPr>
              <w:jc w:val="center"/>
              <w:rPr>
                <w:rFonts w:ascii="Amasis MT Pro Medium" w:hAnsi="Amasis MT Pro Medium"/>
                <w:b/>
                <w:bCs/>
                <w:sz w:val="56"/>
                <w:szCs w:val="56"/>
              </w:rPr>
            </w:pPr>
            <w:r w:rsidRPr="007474DD">
              <w:rPr>
                <w:rFonts w:ascii="Amasis MT Pro Medium" w:hAnsi="Amasis MT Pro Medium"/>
                <w:b/>
                <w:bCs/>
                <w:color w:val="auto"/>
                <w:sz w:val="56"/>
                <w:szCs w:val="56"/>
              </w:rPr>
              <w:t>202</w:t>
            </w:r>
            <w:r w:rsidR="005C5E68">
              <w:rPr>
                <w:rFonts w:ascii="Amasis MT Pro Medium" w:hAnsi="Amasis MT Pro Medium"/>
                <w:b/>
                <w:bCs/>
                <w:color w:val="auto"/>
                <w:sz w:val="56"/>
                <w:szCs w:val="56"/>
              </w:rPr>
              <w:t>5-2026</w:t>
            </w:r>
          </w:p>
        </w:tc>
      </w:tr>
      <w:tr w:rsidR="00936B60" w:rsidRPr="00846B76" w14:paraId="5B395908" w14:textId="77777777" w:rsidTr="00946C19">
        <w:trPr>
          <w:trHeight w:val="990"/>
        </w:trPr>
        <w:tc>
          <w:tcPr>
            <w:tcW w:w="5000" w:type="pct"/>
            <w:gridSpan w:val="2"/>
          </w:tcPr>
          <w:p w14:paraId="2CBCA0DF" w14:textId="2DA2D89B" w:rsidR="00936B60" w:rsidRDefault="00946C19" w:rsidP="00D75CA2">
            <w:pPr>
              <w:pStyle w:val="Title"/>
              <w:rPr>
                <w:rFonts w:ascii="Amasis MT Pro Medium" w:hAnsi="Amasis MT Pro Medium"/>
                <w:color w:val="auto"/>
              </w:rPr>
            </w:pPr>
            <w:r w:rsidRPr="00946C19">
              <w:rPr>
                <w:rFonts w:ascii="Amasis MT Pro Medium" w:hAnsi="Amasis MT Pro Medium"/>
                <w:color w:val="auto"/>
              </w:rPr>
              <w:t>Coach Reimbursement Request</w:t>
            </w:r>
          </w:p>
          <w:p w14:paraId="7A4F9CA5" w14:textId="0F8E2275" w:rsidR="00946C19" w:rsidRPr="002336C6" w:rsidRDefault="00946C19" w:rsidP="00946C19">
            <w:pPr>
              <w:jc w:val="center"/>
              <w:rPr>
                <w:sz w:val="22"/>
                <w:szCs w:val="22"/>
              </w:rPr>
            </w:pPr>
            <w:r w:rsidRPr="002336C6">
              <w:rPr>
                <w:sz w:val="22"/>
                <w:szCs w:val="22"/>
              </w:rPr>
              <w:t>Requests must be submitted within 7 days of tournament.</w:t>
            </w:r>
          </w:p>
        </w:tc>
      </w:tr>
      <w:tr w:rsidR="00936B60" w:rsidRPr="00846B76" w14:paraId="62C7AE0F" w14:textId="77777777" w:rsidTr="00946C19">
        <w:trPr>
          <w:trHeight w:val="360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421961BF" w14:textId="78B061D7" w:rsidR="00936B60" w:rsidRPr="0025427C" w:rsidRDefault="00936B60" w:rsidP="00946C19"/>
        </w:tc>
      </w:tr>
      <w:tr w:rsidR="00936B60" w:rsidRPr="00946C19" w14:paraId="4CC0F4A2" w14:textId="77777777" w:rsidTr="00946C19">
        <w:trPr>
          <w:trHeight w:val="360"/>
        </w:trPr>
        <w:tc>
          <w:tcPr>
            <w:tcW w:w="1204" w:type="pct"/>
            <w:tcBorders>
              <w:top w:val="single" w:sz="4" w:space="0" w:color="4C4323" w:themeColor="accent1" w:themeShade="40"/>
            </w:tcBorders>
          </w:tcPr>
          <w:p w14:paraId="216D4ED7" w14:textId="77777777" w:rsidR="00936B60" w:rsidRPr="00946C19" w:rsidRDefault="00936B60" w:rsidP="0025427C">
            <w:pPr>
              <w:rPr>
                <w:rFonts w:ascii="Amasis MT Pro Medium" w:hAnsi="Amasis MT Pro Medium"/>
                <w:sz w:val="24"/>
                <w:szCs w:val="24"/>
              </w:rPr>
            </w:pPr>
          </w:p>
        </w:tc>
        <w:tc>
          <w:tcPr>
            <w:tcW w:w="3796" w:type="pct"/>
            <w:tcBorders>
              <w:top w:val="single" w:sz="4" w:space="0" w:color="4C4323" w:themeColor="accent1" w:themeShade="40"/>
            </w:tcBorders>
          </w:tcPr>
          <w:p w14:paraId="79765C54" w14:textId="77777777" w:rsidR="00936B60" w:rsidRPr="00946C19" w:rsidRDefault="00936B60" w:rsidP="0025427C"/>
        </w:tc>
      </w:tr>
      <w:tr w:rsidR="00936B60" w:rsidRPr="00946C19" w14:paraId="7FF58CF6" w14:textId="77777777" w:rsidTr="00946C19">
        <w:trPr>
          <w:trHeight w:val="360"/>
        </w:trPr>
        <w:tc>
          <w:tcPr>
            <w:tcW w:w="1204" w:type="pct"/>
            <w:vAlign w:val="bottom"/>
          </w:tcPr>
          <w:p w14:paraId="2175B6E8" w14:textId="6A2364EC" w:rsidR="00936B60" w:rsidRPr="00946C19" w:rsidRDefault="00000000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sdt>
              <w:sdtPr>
                <w:rPr>
                  <w:rFonts w:ascii="Amasis MT Pro Medium" w:hAnsi="Amasis MT Pro Medium"/>
                  <w:b w:val="0"/>
                  <w:sz w:val="24"/>
                  <w:szCs w:val="24"/>
                </w:rPr>
                <w:id w:val="1154723608"/>
                <w:placeholder>
                  <w:docPart w:val="2447FD7FB5F24160A0EB77AA77AAAF8A"/>
                </w:placeholder>
                <w:temporary/>
                <w:showingPlcHdr/>
                <w15:appearance w15:val="hidden"/>
              </w:sdtPr>
              <w:sdtContent>
                <w:r w:rsidR="00936B60" w:rsidRPr="00946C19">
                  <w:rPr>
                    <w:rStyle w:val="Heading1Char"/>
                    <w:rFonts w:ascii="Amasis MT Pro Medium" w:hAnsi="Amasis MT Pro Medium"/>
                    <w:sz w:val="24"/>
                    <w:szCs w:val="24"/>
                  </w:rPr>
                  <w:t>Date</w:t>
                </w:r>
              </w:sdtContent>
            </w:sdt>
            <w:r w:rsidR="00946C19"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:</w:t>
            </w:r>
          </w:p>
        </w:tc>
        <w:tc>
          <w:tcPr>
            <w:tcW w:w="3796" w:type="pct"/>
            <w:tcBorders>
              <w:bottom w:val="single" w:sz="4" w:space="0" w:color="4C4323" w:themeColor="accent1" w:themeShade="40"/>
            </w:tcBorders>
            <w:vAlign w:val="bottom"/>
          </w:tcPr>
          <w:p w14:paraId="3BF6A3C5" w14:textId="34067B8E" w:rsidR="00936B60" w:rsidRPr="00946C19" w:rsidRDefault="00936B60" w:rsidP="00C5474C"/>
        </w:tc>
      </w:tr>
      <w:tr w:rsidR="00936B60" w:rsidRPr="00946C19" w14:paraId="6BA2F215" w14:textId="77777777" w:rsidTr="00946C19">
        <w:trPr>
          <w:trHeight w:val="548"/>
        </w:trPr>
        <w:tc>
          <w:tcPr>
            <w:tcW w:w="1204" w:type="pct"/>
            <w:vAlign w:val="bottom"/>
          </w:tcPr>
          <w:p w14:paraId="0A2DB5C0" w14:textId="43749275" w:rsidR="00936B60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Name: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6A24E4F" w14:textId="0A6ADD9B" w:rsidR="00936B60" w:rsidRPr="00946C19" w:rsidRDefault="00936B60" w:rsidP="00C5474C"/>
        </w:tc>
      </w:tr>
      <w:tr w:rsidR="00936B60" w:rsidRPr="00946C19" w14:paraId="24D784D0" w14:textId="77777777" w:rsidTr="00946C19">
        <w:trPr>
          <w:trHeight w:val="530"/>
        </w:trPr>
        <w:tc>
          <w:tcPr>
            <w:tcW w:w="1204" w:type="pct"/>
            <w:vAlign w:val="bottom"/>
          </w:tcPr>
          <w:p w14:paraId="652DF11C" w14:textId="55C385B7" w:rsidR="00936B60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Team Name(s):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E87A527" w14:textId="100344C4" w:rsidR="00936B60" w:rsidRPr="00946C19" w:rsidRDefault="00936B60" w:rsidP="00C5474C"/>
        </w:tc>
      </w:tr>
      <w:tr w:rsidR="00936B60" w:rsidRPr="00946C19" w14:paraId="4740B913" w14:textId="77777777" w:rsidTr="00946C19">
        <w:trPr>
          <w:trHeight w:val="530"/>
        </w:trPr>
        <w:tc>
          <w:tcPr>
            <w:tcW w:w="1204" w:type="pct"/>
            <w:vAlign w:val="bottom"/>
          </w:tcPr>
          <w:p w14:paraId="7B0EE983" w14:textId="559085B3" w:rsidR="00946C19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Tournament: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6215183" w14:textId="2BEFDFC2" w:rsidR="00936B60" w:rsidRPr="00946C19" w:rsidRDefault="00936B60" w:rsidP="00C5474C"/>
        </w:tc>
      </w:tr>
      <w:tr w:rsidR="00936B60" w:rsidRPr="00946C19" w14:paraId="064BB59B" w14:textId="77777777" w:rsidTr="00946C19">
        <w:trPr>
          <w:trHeight w:val="530"/>
        </w:trPr>
        <w:tc>
          <w:tcPr>
            <w:tcW w:w="1204" w:type="pct"/>
            <w:vAlign w:val="bottom"/>
          </w:tcPr>
          <w:p w14:paraId="1908E75F" w14:textId="18CF8A65" w:rsidR="00936B60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>
              <w:rPr>
                <w:rFonts w:ascii="Amasis MT Pro Medium" w:hAnsi="Amasis MT Pro Medium"/>
                <w:b w:val="0"/>
                <w:sz w:val="24"/>
                <w:szCs w:val="24"/>
              </w:rPr>
              <w:t>City, State: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5A0D659" w14:textId="29D54E86" w:rsidR="00936B60" w:rsidRPr="00946C19" w:rsidRDefault="00936B60" w:rsidP="00C5474C"/>
        </w:tc>
      </w:tr>
      <w:tr w:rsidR="00946C19" w:rsidRPr="00946C19" w14:paraId="6BEEB95E" w14:textId="77777777" w:rsidTr="00946C19">
        <w:trPr>
          <w:trHeight w:val="710"/>
        </w:trPr>
        <w:tc>
          <w:tcPr>
            <w:tcW w:w="1204" w:type="pct"/>
            <w:vAlign w:val="bottom"/>
          </w:tcPr>
          <w:p w14:paraId="2182A14D" w14:textId="56000559" w:rsidR="00946C19" w:rsidRPr="00946C19" w:rsidRDefault="00946C19" w:rsidP="00C5474C">
            <w:pPr>
              <w:pStyle w:val="Heading1"/>
              <w:rPr>
                <w:rFonts w:ascii="Amasis MT Pro Medium" w:hAnsi="Amasis MT Pro Medium"/>
                <w:b w:val="0"/>
                <w:sz w:val="24"/>
                <w:szCs w:val="24"/>
              </w:rPr>
            </w:pPr>
            <w:r w:rsidRPr="00946C19">
              <w:rPr>
                <w:rFonts w:ascii="Amasis MT Pro Medium" w:hAnsi="Amasis MT Pro Medium"/>
                <w:b w:val="0"/>
                <w:sz w:val="24"/>
                <w:szCs w:val="24"/>
              </w:rPr>
              <w:t>Signature:</w:t>
            </w:r>
          </w:p>
        </w:tc>
        <w:tc>
          <w:tcPr>
            <w:tcW w:w="3796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B72BDF9" w14:textId="6F4E88DB" w:rsidR="00946C19" w:rsidRPr="00946C19" w:rsidRDefault="00946C19" w:rsidP="00C5474C"/>
        </w:tc>
      </w:tr>
    </w:tbl>
    <w:p w14:paraId="180C4D32" w14:textId="77777777" w:rsidR="00936B60" w:rsidRPr="0025427C" w:rsidRDefault="00936B60" w:rsidP="0025427C"/>
    <w:p w14:paraId="38626DC0" w14:textId="77777777" w:rsidR="00637A6E" w:rsidRPr="000E69D4" w:rsidRDefault="00637A6E" w:rsidP="000E69D4"/>
    <w:p w14:paraId="331925B5" w14:textId="5B4D420D" w:rsidR="00030FF2" w:rsidRPr="000E69D4" w:rsidRDefault="00030FF2" w:rsidP="000E69D4"/>
    <w:p w14:paraId="66C86B1E" w14:textId="77777777" w:rsidR="00F46824" w:rsidRDefault="00F46824" w:rsidP="000E69D4"/>
    <w:p w14:paraId="4E50EDDE" w14:textId="731BDD99" w:rsidR="008E1E46" w:rsidRDefault="008E1E46" w:rsidP="008E1E46">
      <w:pPr>
        <w:rPr>
          <w:noProof/>
        </w:rPr>
      </w:pPr>
      <w:r w:rsidRPr="000E69D4">
        <w:rPr>
          <w:noProof/>
        </w:rPr>
        <mc:AlternateContent>
          <mc:Choice Requires="wps">
            <w:drawing>
              <wp:inline distT="0" distB="0" distL="0" distR="0" wp14:anchorId="0F112FAB" wp14:editId="215E7AFB">
                <wp:extent cx="5907024" cy="0"/>
                <wp:effectExtent l="0" t="0" r="0" b="0"/>
                <wp:docPr id="269467515" name="Straight Connector 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702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877898">
                              <a:lumMod val="75000"/>
                            </a:srgbClr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9FCEE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" strokecolor="#655874" strokeweight="1pt">
                <v:stroke dashstyle="longDash" joinstyle="miter"/>
                <w10:anchorlock/>
              </v:line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885"/>
        <w:gridCol w:w="1890"/>
        <w:gridCol w:w="1260"/>
        <w:gridCol w:w="1530"/>
        <w:gridCol w:w="810"/>
        <w:gridCol w:w="1975"/>
      </w:tblGrid>
      <w:tr w:rsidR="008E1E46" w14:paraId="3DB69CB1" w14:textId="77777777" w:rsidTr="0000751A">
        <w:trPr>
          <w:trHeight w:val="288"/>
        </w:trPr>
        <w:tc>
          <w:tcPr>
            <w:tcW w:w="9350" w:type="dxa"/>
            <w:gridSpan w:val="6"/>
            <w:vAlign w:val="center"/>
          </w:tcPr>
          <w:p w14:paraId="427FD90D" w14:textId="77777777" w:rsidR="008E1E46" w:rsidRPr="009F1825" w:rsidRDefault="008E1E46" w:rsidP="0000751A"/>
        </w:tc>
      </w:tr>
      <w:tr w:rsidR="008E1E46" w14:paraId="7A0FD40A" w14:textId="77777777" w:rsidTr="0000751A">
        <w:trPr>
          <w:trHeight w:val="540"/>
        </w:trPr>
        <w:tc>
          <w:tcPr>
            <w:tcW w:w="9350" w:type="dxa"/>
            <w:gridSpan w:val="6"/>
            <w:shd w:val="clear" w:color="auto" w:fill="DBD5C7" w:themeFill="background2" w:themeFillShade="E6"/>
            <w:vAlign w:val="center"/>
          </w:tcPr>
          <w:p w14:paraId="21A60B65" w14:textId="77777777" w:rsidR="008E1E46" w:rsidRPr="002336C6" w:rsidRDefault="008E1E46" w:rsidP="0000751A">
            <w:pPr>
              <w:pStyle w:val="Heading3"/>
              <w:jc w:val="center"/>
              <w:rPr>
                <w:rFonts w:ascii="Amasis MT Pro Medium" w:hAnsi="Amasis MT Pro Medium"/>
                <w:sz w:val="32"/>
                <w:szCs w:val="32"/>
              </w:rPr>
            </w:pPr>
            <w:r w:rsidRPr="002336C6">
              <w:rPr>
                <w:rFonts w:ascii="Amasis MT Pro Medium" w:hAnsi="Amasis MT Pro Medium"/>
                <w:sz w:val="32"/>
                <w:szCs w:val="32"/>
              </w:rPr>
              <w:t>-Executive Director Use ONLY-</w:t>
            </w:r>
          </w:p>
        </w:tc>
      </w:tr>
      <w:tr w:rsidR="008E1E46" w:rsidRPr="002336C6" w14:paraId="1B000FFF" w14:textId="77777777" w:rsidTr="0000751A">
        <w:trPr>
          <w:trHeight w:val="630"/>
        </w:trPr>
        <w:tc>
          <w:tcPr>
            <w:tcW w:w="1885" w:type="dxa"/>
            <w:vAlign w:val="bottom"/>
          </w:tcPr>
          <w:p w14:paraId="4C46863B" w14:textId="0AE7314B" w:rsidR="008E1E46" w:rsidRPr="005C1861" w:rsidRDefault="005C1861" w:rsidP="0000751A">
            <w:pPr>
              <w:pStyle w:val="Heading1"/>
              <w:rPr>
                <w:sz w:val="22"/>
                <w:szCs w:val="22"/>
              </w:rPr>
            </w:pPr>
            <w:bookmarkStart w:id="0" w:name="_Hlk180408984"/>
            <w:r w:rsidRPr="005C1861">
              <w:rPr>
                <w:bCs/>
                <w:sz w:val="22"/>
                <w:szCs w:val="22"/>
              </w:rPr>
              <w:t>Check Number</w:t>
            </w:r>
          </w:p>
        </w:tc>
        <w:tc>
          <w:tcPr>
            <w:tcW w:w="1890" w:type="dxa"/>
            <w:tcBorders>
              <w:bottom w:val="single" w:sz="4" w:space="0" w:color="756B51" w:themeColor="accent3" w:themeShade="BF"/>
            </w:tcBorders>
            <w:vAlign w:val="bottom"/>
          </w:tcPr>
          <w:p w14:paraId="4898765A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1C012A46" w14:textId="77777777" w:rsidR="008E1E46" w:rsidRPr="002336C6" w:rsidRDefault="00000000" w:rsidP="0000751A">
            <w:pPr>
              <w:pStyle w:val="Heading1"/>
              <w:jc w:val="righ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513030952"/>
                <w:placeholder>
                  <w:docPart w:val="7BA558FB34E14408B2A4D84CF7F61013"/>
                </w:placeholder>
                <w:temporary/>
                <w:showingPlcHdr/>
                <w15:appearance w15:val="hidden"/>
              </w:sdtPr>
              <w:sdtContent>
                <w:r w:rsidR="008E1E46" w:rsidRPr="005C1861">
                  <w:rPr>
                    <w:sz w:val="22"/>
                    <w:szCs w:val="22"/>
                  </w:rPr>
                  <w:t>Amount</w:t>
                </w:r>
              </w:sdtContent>
            </w:sdt>
          </w:p>
        </w:tc>
        <w:tc>
          <w:tcPr>
            <w:tcW w:w="1530" w:type="dxa"/>
            <w:tcBorders>
              <w:bottom w:val="single" w:sz="4" w:space="0" w:color="756B51" w:themeColor="accent3" w:themeShade="BF"/>
            </w:tcBorders>
            <w:vAlign w:val="bottom"/>
          </w:tcPr>
          <w:p w14:paraId="73BF6F28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bottom"/>
          </w:tcPr>
          <w:p w14:paraId="1218466C" w14:textId="77777777" w:rsidR="008E1E46" w:rsidRPr="002336C6" w:rsidRDefault="00000000" w:rsidP="0000751A">
            <w:pPr>
              <w:pStyle w:val="Heading1"/>
              <w:jc w:val="righ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183045000"/>
                <w:placeholder>
                  <w:docPart w:val="22FB913C103A4F45985BFBBAF9C911B7"/>
                </w:placeholder>
                <w:temporary/>
                <w:showingPlcHdr/>
                <w15:appearance w15:val="hidden"/>
              </w:sdtPr>
              <w:sdtContent>
                <w:r w:rsidR="008E1E46" w:rsidRPr="005C1861">
                  <w:rPr>
                    <w:rStyle w:val="Heading1Char"/>
                    <w:b/>
                    <w:sz w:val="22"/>
                    <w:szCs w:val="22"/>
                  </w:rPr>
                  <w:t>Date</w:t>
                </w:r>
              </w:sdtContent>
            </w:sdt>
          </w:p>
        </w:tc>
        <w:tc>
          <w:tcPr>
            <w:tcW w:w="1975" w:type="dxa"/>
            <w:tcBorders>
              <w:bottom w:val="single" w:sz="4" w:space="0" w:color="756B51" w:themeColor="accent3" w:themeShade="BF"/>
            </w:tcBorders>
            <w:vAlign w:val="bottom"/>
          </w:tcPr>
          <w:p w14:paraId="48525E7F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</w:tr>
      <w:bookmarkEnd w:id="0"/>
      <w:tr w:rsidR="008E1E46" w:rsidRPr="002336C6" w14:paraId="0F5C392F" w14:textId="77777777" w:rsidTr="0000751A">
        <w:trPr>
          <w:trHeight w:val="620"/>
        </w:trPr>
        <w:tc>
          <w:tcPr>
            <w:tcW w:w="1885" w:type="dxa"/>
            <w:vAlign w:val="bottom"/>
          </w:tcPr>
          <w:p w14:paraId="6C7265A7" w14:textId="77777777" w:rsidR="008E1E46" w:rsidRPr="005C1861" w:rsidRDefault="008E1E46" w:rsidP="0000751A">
            <w:pPr>
              <w:pStyle w:val="Heading1"/>
              <w:rPr>
                <w:sz w:val="22"/>
                <w:szCs w:val="22"/>
              </w:rPr>
            </w:pPr>
            <w:r w:rsidRPr="005C1861">
              <w:rPr>
                <w:sz w:val="22"/>
                <w:szCs w:val="22"/>
              </w:rPr>
              <w:t xml:space="preserve">Signature: </w:t>
            </w:r>
          </w:p>
        </w:tc>
        <w:tc>
          <w:tcPr>
            <w:tcW w:w="7465" w:type="dxa"/>
            <w:gridSpan w:val="5"/>
            <w:tcBorders>
              <w:bottom w:val="single" w:sz="4" w:space="0" w:color="756B51" w:themeColor="accent3" w:themeShade="BF"/>
            </w:tcBorders>
            <w:vAlign w:val="bottom"/>
          </w:tcPr>
          <w:p w14:paraId="7BB2A476" w14:textId="77777777" w:rsidR="008E1E46" w:rsidRPr="002336C6" w:rsidRDefault="008E1E46" w:rsidP="0000751A">
            <w:pPr>
              <w:pStyle w:val="Heading2"/>
              <w:rPr>
                <w:sz w:val="24"/>
                <w:szCs w:val="24"/>
              </w:rPr>
            </w:pPr>
          </w:p>
        </w:tc>
      </w:tr>
    </w:tbl>
    <w:p w14:paraId="630B45C1" w14:textId="77777777" w:rsidR="008E1E46" w:rsidRPr="008E1E46" w:rsidRDefault="008E1E46" w:rsidP="008E1E46"/>
    <w:sectPr w:rsidR="008E1E46" w:rsidRPr="008E1E46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0CF36" w14:textId="77777777" w:rsidR="00B4353A" w:rsidRDefault="00B4353A" w:rsidP="00650259">
      <w:r>
        <w:separator/>
      </w:r>
    </w:p>
  </w:endnote>
  <w:endnote w:type="continuationSeparator" w:id="0">
    <w:p w14:paraId="661AA722" w14:textId="77777777" w:rsidR="00B4353A" w:rsidRDefault="00B4353A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050607-D76A-49F0-9A95-E5381C5D5241}"/>
    <w:embedBold r:id="rId2" w:fontKey="{E5F72079-F7F2-4640-B1D4-A27AE26E0E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514E8F-4C44-4F7F-A96E-9ED993388E4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37FF74E-19F7-42B6-90E6-7145A6EF6CE6}"/>
    <w:embedBold r:id="rId5" w:fontKey="{2FD3D774-0E88-473B-9BC6-1A3814379AF1}"/>
    <w:embedItalic r:id="rId6" w:fontKey="{36A24BE5-FA38-4E79-BC45-3C2051C80FA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700324C-1859-443A-A8A3-9D80C10B620A}"/>
  </w:font>
  <w:font w:name="Amasis MT Pro Medium">
    <w:charset w:val="00"/>
    <w:family w:val="roman"/>
    <w:pitch w:val="variable"/>
    <w:sig w:usb0="A00000AF" w:usb1="4000205B" w:usb2="00000000" w:usb3="00000000" w:csb0="00000093" w:csb1="00000000"/>
    <w:embedRegular r:id="rId8" w:fontKey="{E5FBF457-056D-47C6-9FAC-08B2FEB6087F}"/>
    <w:embedBold r:id="rId9" w:fontKey="{54965700-8B1A-48C3-BBD4-940FBBAC07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2FECF" w14:textId="77777777" w:rsidR="00B4353A" w:rsidRDefault="00B4353A" w:rsidP="00650259">
      <w:r>
        <w:separator/>
      </w:r>
    </w:p>
  </w:footnote>
  <w:footnote w:type="continuationSeparator" w:id="0">
    <w:p w14:paraId="6357A318" w14:textId="77777777" w:rsidR="00B4353A" w:rsidRDefault="00B4353A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19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D1F49"/>
    <w:rsid w:val="000E69D4"/>
    <w:rsid w:val="001244BE"/>
    <w:rsid w:val="00130B76"/>
    <w:rsid w:val="001727CA"/>
    <w:rsid w:val="00174C9D"/>
    <w:rsid w:val="00192CCE"/>
    <w:rsid w:val="001B3A81"/>
    <w:rsid w:val="00215F9F"/>
    <w:rsid w:val="002336C6"/>
    <w:rsid w:val="002410AE"/>
    <w:rsid w:val="0025427C"/>
    <w:rsid w:val="00267438"/>
    <w:rsid w:val="00290F5E"/>
    <w:rsid w:val="002C56E6"/>
    <w:rsid w:val="002C7F61"/>
    <w:rsid w:val="002E0E2E"/>
    <w:rsid w:val="002E4771"/>
    <w:rsid w:val="00326E21"/>
    <w:rsid w:val="00335230"/>
    <w:rsid w:val="00360074"/>
    <w:rsid w:val="00361E11"/>
    <w:rsid w:val="003B4744"/>
    <w:rsid w:val="003C6480"/>
    <w:rsid w:val="003F0847"/>
    <w:rsid w:val="003F4879"/>
    <w:rsid w:val="003F55D9"/>
    <w:rsid w:val="0040090B"/>
    <w:rsid w:val="00402AC7"/>
    <w:rsid w:val="0046302A"/>
    <w:rsid w:val="00487D2D"/>
    <w:rsid w:val="00497503"/>
    <w:rsid w:val="004B60A2"/>
    <w:rsid w:val="004C1DA6"/>
    <w:rsid w:val="004D5D62"/>
    <w:rsid w:val="004E7904"/>
    <w:rsid w:val="005112D0"/>
    <w:rsid w:val="00525AD6"/>
    <w:rsid w:val="00570FA8"/>
    <w:rsid w:val="00577E06"/>
    <w:rsid w:val="005A3BF7"/>
    <w:rsid w:val="005C1861"/>
    <w:rsid w:val="005C3A70"/>
    <w:rsid w:val="005C5E68"/>
    <w:rsid w:val="005D44DB"/>
    <w:rsid w:val="005D6CC7"/>
    <w:rsid w:val="005F2035"/>
    <w:rsid w:val="005F7990"/>
    <w:rsid w:val="00610386"/>
    <w:rsid w:val="00617258"/>
    <w:rsid w:val="00624638"/>
    <w:rsid w:val="006327F7"/>
    <w:rsid w:val="0063739C"/>
    <w:rsid w:val="00637A6E"/>
    <w:rsid w:val="00641797"/>
    <w:rsid w:val="00650259"/>
    <w:rsid w:val="00651C81"/>
    <w:rsid w:val="006532C6"/>
    <w:rsid w:val="00653F76"/>
    <w:rsid w:val="006700A3"/>
    <w:rsid w:val="006974E2"/>
    <w:rsid w:val="006B77FF"/>
    <w:rsid w:val="006C4916"/>
    <w:rsid w:val="006C6107"/>
    <w:rsid w:val="006E62D8"/>
    <w:rsid w:val="00705240"/>
    <w:rsid w:val="00713D1C"/>
    <w:rsid w:val="00732B16"/>
    <w:rsid w:val="0073326A"/>
    <w:rsid w:val="007474DD"/>
    <w:rsid w:val="00770F25"/>
    <w:rsid w:val="00782046"/>
    <w:rsid w:val="0079196A"/>
    <w:rsid w:val="007A35A8"/>
    <w:rsid w:val="007B0A85"/>
    <w:rsid w:val="007C5A29"/>
    <w:rsid w:val="007C6A52"/>
    <w:rsid w:val="007E6F8A"/>
    <w:rsid w:val="007E7EFA"/>
    <w:rsid w:val="007F1884"/>
    <w:rsid w:val="00806FB6"/>
    <w:rsid w:val="00806FF3"/>
    <w:rsid w:val="0082043E"/>
    <w:rsid w:val="008A7CBB"/>
    <w:rsid w:val="008C62A0"/>
    <w:rsid w:val="008E1E46"/>
    <w:rsid w:val="008E203A"/>
    <w:rsid w:val="00907148"/>
    <w:rsid w:val="0091229C"/>
    <w:rsid w:val="00926133"/>
    <w:rsid w:val="00936B60"/>
    <w:rsid w:val="0093716A"/>
    <w:rsid w:val="00940E73"/>
    <w:rsid w:val="00946C19"/>
    <w:rsid w:val="00974DA3"/>
    <w:rsid w:val="00976D36"/>
    <w:rsid w:val="0098597D"/>
    <w:rsid w:val="009A3E1D"/>
    <w:rsid w:val="009E26A9"/>
    <w:rsid w:val="009F1825"/>
    <w:rsid w:val="009F619A"/>
    <w:rsid w:val="009F6DDE"/>
    <w:rsid w:val="00A11A05"/>
    <w:rsid w:val="00A370A8"/>
    <w:rsid w:val="00A51B9A"/>
    <w:rsid w:val="00A60442"/>
    <w:rsid w:val="00A87E73"/>
    <w:rsid w:val="00AB0BCC"/>
    <w:rsid w:val="00AB453F"/>
    <w:rsid w:val="00AC3381"/>
    <w:rsid w:val="00AD0E48"/>
    <w:rsid w:val="00AE4AEF"/>
    <w:rsid w:val="00B160CA"/>
    <w:rsid w:val="00B4353A"/>
    <w:rsid w:val="00B45AB6"/>
    <w:rsid w:val="00B52BAB"/>
    <w:rsid w:val="00B6439F"/>
    <w:rsid w:val="00B80814"/>
    <w:rsid w:val="00BD4753"/>
    <w:rsid w:val="00BD5CB1"/>
    <w:rsid w:val="00BE62EE"/>
    <w:rsid w:val="00C003BA"/>
    <w:rsid w:val="00C07B36"/>
    <w:rsid w:val="00C46878"/>
    <w:rsid w:val="00C5474C"/>
    <w:rsid w:val="00C72268"/>
    <w:rsid w:val="00C762C1"/>
    <w:rsid w:val="00C8535F"/>
    <w:rsid w:val="00CB4A51"/>
    <w:rsid w:val="00CC18F5"/>
    <w:rsid w:val="00CD4532"/>
    <w:rsid w:val="00CD47B0"/>
    <w:rsid w:val="00CE6104"/>
    <w:rsid w:val="00CE7918"/>
    <w:rsid w:val="00D1451E"/>
    <w:rsid w:val="00D16163"/>
    <w:rsid w:val="00D326D3"/>
    <w:rsid w:val="00D75CA2"/>
    <w:rsid w:val="00DB1E9C"/>
    <w:rsid w:val="00DB3FAD"/>
    <w:rsid w:val="00DE04F8"/>
    <w:rsid w:val="00E11EC2"/>
    <w:rsid w:val="00E46CC7"/>
    <w:rsid w:val="00E61C09"/>
    <w:rsid w:val="00E677FE"/>
    <w:rsid w:val="00E77804"/>
    <w:rsid w:val="00E839BF"/>
    <w:rsid w:val="00EB3B58"/>
    <w:rsid w:val="00EC7359"/>
    <w:rsid w:val="00ED705A"/>
    <w:rsid w:val="00EE3054"/>
    <w:rsid w:val="00F00606"/>
    <w:rsid w:val="00F01256"/>
    <w:rsid w:val="00F06993"/>
    <w:rsid w:val="00F46824"/>
    <w:rsid w:val="00FB6A5E"/>
    <w:rsid w:val="00FC7475"/>
    <w:rsid w:val="00FD24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FE8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6058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447FD7FB5F24160A0EB77AA77AAA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514EE-5598-45DB-9ECC-185106F00DF1}"/>
      </w:docPartPr>
      <w:docPartBody>
        <w:p w:rsidR="00EC496F" w:rsidRDefault="00000000">
          <w:pPr>
            <w:pStyle w:val="2447FD7FB5F24160A0EB77AA77AAAF8A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7BA558FB34E14408B2A4D84CF7F61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F7F2E-0B11-4658-A91F-07659E653D75}"/>
      </w:docPartPr>
      <w:docPartBody>
        <w:p w:rsidR="00655684" w:rsidRDefault="00EC496F" w:rsidP="00EC496F">
          <w:pPr>
            <w:pStyle w:val="7BA558FB34E14408B2A4D84CF7F61013"/>
          </w:pPr>
          <w:r w:rsidRPr="00C5474C">
            <w:t>Amount</w:t>
          </w:r>
        </w:p>
      </w:docPartBody>
    </w:docPart>
    <w:docPart>
      <w:docPartPr>
        <w:name w:val="22FB913C103A4F45985BFBBAF9C91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2E6BD-E3DA-4982-9CA2-F3E1EB1A294C}"/>
      </w:docPartPr>
      <w:docPartBody>
        <w:p w:rsidR="00655684" w:rsidRDefault="00EC496F" w:rsidP="00EC496F">
          <w:pPr>
            <w:pStyle w:val="22FB913C103A4F45985BFBBAF9C911B7"/>
          </w:pPr>
          <w:r w:rsidRPr="00C5474C">
            <w:rPr>
              <w:rStyle w:val="Heading1Char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1F"/>
    <w:rsid w:val="00095EEF"/>
    <w:rsid w:val="00131233"/>
    <w:rsid w:val="002410AE"/>
    <w:rsid w:val="00447583"/>
    <w:rsid w:val="004C1DA6"/>
    <w:rsid w:val="00525AD6"/>
    <w:rsid w:val="00585065"/>
    <w:rsid w:val="005C13F1"/>
    <w:rsid w:val="00655684"/>
    <w:rsid w:val="006C6107"/>
    <w:rsid w:val="00991C66"/>
    <w:rsid w:val="00A87E73"/>
    <w:rsid w:val="00AE4AEF"/>
    <w:rsid w:val="00C7251F"/>
    <w:rsid w:val="00CC18F5"/>
    <w:rsid w:val="00D51716"/>
    <w:rsid w:val="00EC496F"/>
    <w:rsid w:val="00F06993"/>
    <w:rsid w:val="00F7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C496F"/>
    <w:pPr>
      <w:spacing w:after="0" w:line="240" w:lineRule="auto"/>
      <w:outlineLvl w:val="0"/>
    </w:pPr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A558FB34E14408B2A4D84CF7F61013">
    <w:name w:val="7BA558FB34E14408B2A4D84CF7F61013"/>
    <w:rsid w:val="00EC496F"/>
  </w:style>
  <w:style w:type="paragraph" w:customStyle="1" w:styleId="22FB913C103A4F45985BFBBAF9C911B7">
    <w:name w:val="22FB913C103A4F45985BFBBAF9C911B7"/>
    <w:rsid w:val="00EC496F"/>
  </w:style>
  <w:style w:type="character" w:customStyle="1" w:styleId="Heading1Char">
    <w:name w:val="Heading 1 Char"/>
    <w:basedOn w:val="DefaultParagraphFont"/>
    <w:link w:val="Heading1"/>
    <w:uiPriority w:val="1"/>
    <w:rsid w:val="00EC496F"/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paragraph" w:customStyle="1" w:styleId="2447FD7FB5F24160A0EB77AA77AAAF8A">
    <w:name w:val="2447FD7FB5F24160A0EB77AA77AAAF8A"/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20" w:line="240" w:lineRule="auto"/>
      <w:jc w:val="center"/>
    </w:pPr>
    <w:rPr>
      <w:b/>
      <w:caps/>
      <w:color w:val="FFFFFF" w:themeColor="background1"/>
      <w:kern w:val="0"/>
      <w:sz w:val="18"/>
      <w:szCs w:val="22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color w:val="FFFFFF" w:themeColor="background1"/>
      <w:kern w:val="0"/>
      <w:sz w:val="18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2025-12-01T16:23:00Z</dcterms:created>
  <dcterms:modified xsi:type="dcterms:W3CDTF">2025-12-01T16:23:00Z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